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9BE61" w14:textId="77777777" w:rsidR="004615B0" w:rsidRDefault="004615B0" w:rsidP="004615B0">
      <w:pPr>
        <w:bidi/>
        <w:rPr>
          <w:b/>
        </w:rPr>
      </w:pPr>
    </w:p>
    <w:p w14:paraId="04797AC4" w14:textId="77777777" w:rsidR="004615B0" w:rsidRDefault="004615B0" w:rsidP="004615B0">
      <w:pPr>
        <w:bidi/>
        <w:rPr>
          <w:b/>
        </w:rPr>
      </w:pPr>
      <w:r w:rsidRPr="00C219E7">
        <w:rPr>
          <w:b/>
          <w:bCs/>
          <w:rtl/>
          <w:lang w:eastAsia="ar"/>
        </w:rPr>
        <w:t xml:space="preserve">اسم المنتج      </w:t>
      </w:r>
    </w:p>
    <w:p w14:paraId="4367576B" w14:textId="77777777" w:rsidR="004615B0" w:rsidRDefault="004615B0" w:rsidP="004615B0">
      <w:pPr>
        <w:bidi/>
        <w:rPr>
          <w:b/>
        </w:rPr>
      </w:pPr>
    </w:p>
    <w:p w14:paraId="6E916FC5" w14:textId="77777777" w:rsidR="004615B0" w:rsidRPr="00C219E7" w:rsidRDefault="004615B0" w:rsidP="004615B0">
      <w:pPr>
        <w:bidi/>
        <w:rPr>
          <w:b/>
        </w:rPr>
      </w:pPr>
      <w:r w:rsidRPr="00C219E7">
        <w:rPr>
          <w:b/>
          <w:bCs/>
          <w:rtl/>
          <w:lang w:eastAsia="ar"/>
        </w:rPr>
        <w:t xml:space="preserve">                                           </w:t>
      </w:r>
    </w:p>
    <w:p w14:paraId="5C79D8D8" w14:textId="77777777" w:rsidR="004615B0" w:rsidRDefault="004615B0" w:rsidP="004615B0">
      <w:pPr>
        <w:bidi/>
      </w:pPr>
      <w:r>
        <w:rPr>
          <w:rtl/>
          <w:lang w:eastAsia="ar"/>
        </w:rPr>
        <w:t>قام ممثل الصحة والسلامة والبيئة وموظفو إدارة المرافق/العقود بمراجعة صحيفة بيانات السلامة للمواد المطلوبة وتوصلوا إلى الاستنتاج (الاستنتاجات) التالية:</w:t>
      </w:r>
    </w:p>
    <w:p w14:paraId="4980AF1C" w14:textId="77777777" w:rsidR="004615B0" w:rsidRDefault="004615B0" w:rsidP="004615B0">
      <w:pPr>
        <w:bidi/>
      </w:pPr>
    </w:p>
    <w:p w14:paraId="68CA9A70" w14:textId="77777777" w:rsidR="004615B0" w:rsidRDefault="004615B0" w:rsidP="004615B0">
      <w:pPr>
        <w:pStyle w:val="Bullet1"/>
        <w:bidi/>
        <w:jc w:val="both"/>
      </w:pPr>
      <w:r>
        <w:rPr>
          <w:rtl/>
          <w:lang w:eastAsia="ar"/>
        </w:rPr>
        <w:t>يمكن استخدام المواد بشرط اتباع جميع متطلبات برنامج اتصالات المخاطر وصحيفة بيانات السلامة.</w:t>
      </w:r>
    </w:p>
    <w:p w14:paraId="3F93AFA7" w14:textId="77777777" w:rsidR="004615B0" w:rsidRDefault="004615B0" w:rsidP="004615B0">
      <w:pPr>
        <w:pStyle w:val="Bullet1"/>
        <w:numPr>
          <w:ilvl w:val="0"/>
          <w:numId w:val="0"/>
        </w:numPr>
        <w:bidi/>
        <w:ind w:left="714"/>
      </w:pPr>
    </w:p>
    <w:p w14:paraId="1FC661E7" w14:textId="77777777" w:rsidR="004615B0" w:rsidRDefault="004615B0" w:rsidP="004615B0">
      <w:pPr>
        <w:pStyle w:val="Bullet1"/>
        <w:bidi/>
        <w:jc w:val="both"/>
      </w:pPr>
      <w:r>
        <w:rPr>
          <w:rtl/>
          <w:lang w:eastAsia="ar"/>
        </w:rPr>
        <w:t>المواد غير مقبولة للاستخدام في الموقع بسبب خصائصها الخطرة.  يجب تحديد مادة بديلة.</w:t>
      </w:r>
    </w:p>
    <w:p w14:paraId="18A6924B" w14:textId="77777777" w:rsidR="004615B0" w:rsidRDefault="004615B0" w:rsidP="004615B0">
      <w:pPr>
        <w:pStyle w:val="ListParagraph"/>
        <w:bidi/>
      </w:pPr>
    </w:p>
    <w:p w14:paraId="494703A3" w14:textId="77777777" w:rsidR="004615B0" w:rsidRDefault="004615B0" w:rsidP="004615B0">
      <w:pPr>
        <w:pStyle w:val="Bullet1"/>
        <w:numPr>
          <w:ilvl w:val="0"/>
          <w:numId w:val="0"/>
        </w:numPr>
        <w:bidi/>
        <w:ind w:left="714"/>
      </w:pPr>
    </w:p>
    <w:p w14:paraId="44636D7D" w14:textId="77777777" w:rsidR="004615B0" w:rsidRDefault="004615B0" w:rsidP="004615B0">
      <w:pPr>
        <w:pStyle w:val="Bullet1"/>
        <w:bidi/>
        <w:jc w:val="both"/>
      </w:pPr>
      <w:r>
        <w:rPr>
          <w:rtl/>
          <w:lang w:eastAsia="ar"/>
        </w:rPr>
        <w:t>لا يوجد بدائل مناسبة متاحة؛ يمكن استخدام المواد، في ظل الشروط التالية:</w:t>
      </w:r>
    </w:p>
    <w:p w14:paraId="356C361E" w14:textId="77777777" w:rsidR="004615B0" w:rsidRDefault="004615B0" w:rsidP="004615B0">
      <w:pPr>
        <w:pStyle w:val="Bullet1"/>
        <w:numPr>
          <w:ilvl w:val="0"/>
          <w:numId w:val="0"/>
        </w:numPr>
        <w:bidi/>
        <w:ind w:left="714"/>
      </w:pPr>
    </w:p>
    <w:p w14:paraId="1364F158" w14:textId="77777777" w:rsidR="004615B0" w:rsidRDefault="004615B0" w:rsidP="004615B0">
      <w:pPr>
        <w:pStyle w:val="Bullet2"/>
        <w:bidi/>
        <w:jc w:val="both"/>
      </w:pPr>
      <w:r>
        <w:rPr>
          <w:rtl/>
          <w:lang w:eastAsia="ar"/>
        </w:rPr>
        <w:t>يجب الحفاظ على التعرض بنسبة 10 في المائة من الحدود المسموح بها على النحو المحدد في صحيفة بيانات السلامة</w:t>
      </w:r>
    </w:p>
    <w:p w14:paraId="228B8BA5" w14:textId="77777777" w:rsidR="004615B0" w:rsidRDefault="004615B0" w:rsidP="004615B0">
      <w:pPr>
        <w:pStyle w:val="Bullet2"/>
        <w:numPr>
          <w:ilvl w:val="0"/>
          <w:numId w:val="0"/>
        </w:numPr>
        <w:bidi/>
        <w:ind w:left="1440"/>
      </w:pPr>
    </w:p>
    <w:p w14:paraId="5E790824" w14:textId="77777777" w:rsidR="004615B0" w:rsidRDefault="004615B0" w:rsidP="004615B0">
      <w:pPr>
        <w:pStyle w:val="Bullet2"/>
        <w:bidi/>
        <w:jc w:val="both"/>
      </w:pPr>
      <w:r>
        <w:rPr>
          <w:rtl/>
          <w:lang w:eastAsia="ar"/>
        </w:rPr>
        <w:t>يجب استخدام الضوابط الهندسية المناسبة ومعدات الحماية الشخصية المطلوبة</w:t>
      </w:r>
    </w:p>
    <w:p w14:paraId="643A26B1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25EB376F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4BBA5CB7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4783A595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20741B73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214DC7D9" w14:textId="77777777" w:rsidR="004615B0" w:rsidRDefault="004615B0" w:rsidP="004615B0">
      <w:pPr>
        <w:tabs>
          <w:tab w:val="right" w:pos="9720"/>
        </w:tabs>
        <w:suppressAutoHyphens/>
        <w:bidi/>
        <w:rPr>
          <w:spacing w:val="-3"/>
          <w:sz w:val="18"/>
        </w:rPr>
      </w:pPr>
      <w:r>
        <w:rPr>
          <w:spacing w:val="-3"/>
          <w:sz w:val="18"/>
          <w:szCs w:val="18"/>
          <w:u w:val="single"/>
          <w:rtl/>
          <w:lang w:eastAsia="ar"/>
        </w:rPr>
        <w:t xml:space="preserve">                                                                              </w:t>
      </w:r>
      <w:r>
        <w:rPr>
          <w:spacing w:val="-3"/>
          <w:sz w:val="18"/>
          <w:szCs w:val="18"/>
          <w:rtl/>
          <w:lang w:eastAsia="ar"/>
        </w:rPr>
        <w:t xml:space="preserve">            </w:t>
      </w:r>
      <w:r>
        <w:rPr>
          <w:spacing w:val="-3"/>
          <w:sz w:val="18"/>
          <w:szCs w:val="18"/>
          <w:u w:val="single"/>
          <w:rtl/>
          <w:lang w:eastAsia="ar"/>
        </w:rPr>
        <w:tab/>
      </w:r>
    </w:p>
    <w:p w14:paraId="3FF884BB" w14:textId="77777777" w:rsidR="004615B0" w:rsidRPr="00C219E7" w:rsidRDefault="004615B0" w:rsidP="004615B0">
      <w:pPr>
        <w:tabs>
          <w:tab w:val="left" w:pos="390"/>
          <w:tab w:val="left" w:pos="702"/>
        </w:tabs>
        <w:suppressAutoHyphens/>
        <w:bidi/>
      </w:pPr>
      <w:r>
        <w:rPr>
          <w:rtl/>
          <w:lang w:eastAsia="ar"/>
        </w:rPr>
        <w:t>ممثّل الصحة والسلامة والبيئة</w:t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</w:r>
      <w:r>
        <w:rPr>
          <w:rtl/>
          <w:lang w:eastAsia="ar"/>
        </w:rPr>
        <w:tab/>
        <w:t xml:space="preserve">     التاريخ</w:t>
      </w:r>
    </w:p>
    <w:p w14:paraId="3C08DCEA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3B0FD4D3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696477FE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4E5C4734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4524805D" w14:textId="77777777" w:rsidR="004615B0" w:rsidRDefault="004615B0" w:rsidP="004615B0">
      <w:pPr>
        <w:tabs>
          <w:tab w:val="right" w:pos="9720"/>
        </w:tabs>
        <w:suppressAutoHyphens/>
        <w:bidi/>
        <w:rPr>
          <w:spacing w:val="-3"/>
          <w:sz w:val="18"/>
        </w:rPr>
      </w:pPr>
      <w:r w:rsidRPr="00C219E7">
        <w:rPr>
          <w:rtl/>
          <w:lang w:eastAsia="ar"/>
        </w:rPr>
        <w:t>التوافق</w:t>
      </w:r>
      <w:r>
        <w:rPr>
          <w:spacing w:val="-3"/>
          <w:sz w:val="18"/>
          <w:szCs w:val="18"/>
          <w:rtl/>
          <w:lang w:eastAsia="ar"/>
        </w:rPr>
        <w:t>:</w:t>
      </w:r>
    </w:p>
    <w:p w14:paraId="245D4DE6" w14:textId="77777777" w:rsidR="004615B0" w:rsidRDefault="004615B0" w:rsidP="004615B0">
      <w:pPr>
        <w:tabs>
          <w:tab w:val="right" w:pos="9720"/>
        </w:tabs>
        <w:suppressAutoHyphens/>
        <w:bidi/>
        <w:rPr>
          <w:spacing w:val="-3"/>
          <w:sz w:val="18"/>
        </w:rPr>
      </w:pPr>
    </w:p>
    <w:p w14:paraId="2A82296D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5E7C0F44" w14:textId="77777777" w:rsidR="004615B0" w:rsidRDefault="004615B0" w:rsidP="004615B0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3"/>
          <w:sz w:val="18"/>
        </w:rPr>
      </w:pPr>
    </w:p>
    <w:p w14:paraId="58628748" w14:textId="77777777" w:rsidR="004615B0" w:rsidRDefault="004615B0" w:rsidP="004615B0">
      <w:pPr>
        <w:tabs>
          <w:tab w:val="right" w:pos="9720"/>
        </w:tabs>
        <w:suppressAutoHyphens/>
        <w:bidi/>
        <w:rPr>
          <w:spacing w:val="-3"/>
          <w:sz w:val="18"/>
        </w:rPr>
      </w:pPr>
      <w:r>
        <w:rPr>
          <w:spacing w:val="-3"/>
          <w:sz w:val="18"/>
          <w:szCs w:val="18"/>
          <w:u w:val="single"/>
          <w:rtl/>
          <w:lang w:eastAsia="ar"/>
        </w:rPr>
        <w:t xml:space="preserve">                                                                              </w:t>
      </w:r>
      <w:r>
        <w:rPr>
          <w:spacing w:val="-3"/>
          <w:sz w:val="18"/>
          <w:szCs w:val="18"/>
          <w:rtl/>
          <w:lang w:eastAsia="ar"/>
        </w:rPr>
        <w:t xml:space="preserve">            </w:t>
      </w:r>
      <w:r>
        <w:rPr>
          <w:spacing w:val="-3"/>
          <w:sz w:val="18"/>
          <w:szCs w:val="18"/>
          <w:u w:val="single"/>
          <w:rtl/>
          <w:lang w:eastAsia="ar"/>
        </w:rPr>
        <w:tab/>
      </w:r>
    </w:p>
    <w:p w14:paraId="56ECBE5B" w14:textId="77777777" w:rsidR="004615B0" w:rsidRDefault="004615B0" w:rsidP="004615B0">
      <w:pPr>
        <w:tabs>
          <w:tab w:val="left" w:pos="390"/>
          <w:tab w:val="left" w:pos="702"/>
          <w:tab w:val="left" w:pos="2610"/>
        </w:tabs>
        <w:suppressAutoHyphens/>
        <w:bidi/>
        <w:rPr>
          <w:spacing w:val="-3"/>
          <w:sz w:val="18"/>
        </w:rPr>
      </w:pPr>
      <w:r>
        <w:rPr>
          <w:rtl/>
          <w:lang w:eastAsia="ar"/>
        </w:rPr>
        <w:t>مدير المرافق/مدير العقدالتاريخ</w:t>
      </w:r>
    </w:p>
    <w:p w14:paraId="534F83CC" w14:textId="77777777" w:rsidR="00235895" w:rsidRPr="004615B0" w:rsidRDefault="00235895" w:rsidP="004615B0"/>
    <w:sectPr w:rsidR="00235895" w:rsidRPr="004615B0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3356" w14:textId="77777777" w:rsidR="005F55ED" w:rsidRDefault="005F55ED">
      <w:r>
        <w:separator/>
      </w:r>
    </w:p>
    <w:p w14:paraId="2B6D5564" w14:textId="77777777" w:rsidR="005F55ED" w:rsidRDefault="005F55ED"/>
  </w:endnote>
  <w:endnote w:type="continuationSeparator" w:id="0">
    <w:p w14:paraId="50170F1B" w14:textId="77777777" w:rsidR="005F55ED" w:rsidRDefault="005F55ED">
      <w:r>
        <w:continuationSeparator/>
      </w:r>
    </w:p>
    <w:p w14:paraId="1FAB56DA" w14:textId="77777777" w:rsidR="005F55ED" w:rsidRDefault="005F5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007C4" w14:textId="77777777" w:rsidR="005C412D" w:rsidRDefault="005C41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02FB" w14:textId="068DAE97" w:rsidR="001A48F2" w:rsidRDefault="001A48F2" w:rsidP="001A48F2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AB5D11" wp14:editId="631E377B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1C230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BpX+CE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id w:val="1931236120"/>
        <w:placeholder>
          <w:docPart w:val="0D993ADCF04D4CC99DE6735E047F147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EOM-KSS-TP-000014</w:t>
        </w:r>
        <w:r w:rsidR="000E1CC1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2A8AF2F1B11E442B9AFC83BF1AFE756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2F4A58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color w:val="7A8D95"/>
        <w:sz w:val="16"/>
        <w:szCs w:val="16"/>
      </w:rPr>
      <w:t xml:space="preserve">Page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PAGE </w:instrText>
    </w:r>
    <w:r>
      <w:rPr>
        <w:rFonts w:cs="Arial"/>
        <w:color w:val="7A8D95"/>
        <w:sz w:val="16"/>
        <w:szCs w:val="16"/>
      </w:rPr>
      <w:fldChar w:fldCharType="separate"/>
    </w:r>
    <w:r w:rsidR="004615B0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color w:val="7A8D95"/>
        <w:sz w:val="16"/>
        <w:szCs w:val="16"/>
      </w:rPr>
      <w:t xml:space="preserve"> of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NUMPAGES </w:instrText>
    </w:r>
    <w:r>
      <w:rPr>
        <w:rFonts w:cs="Arial"/>
        <w:color w:val="7A8D95"/>
        <w:sz w:val="16"/>
        <w:szCs w:val="16"/>
      </w:rPr>
      <w:fldChar w:fldCharType="separate"/>
    </w:r>
    <w:r w:rsidR="004615B0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034D1F91" w14:textId="77777777" w:rsidR="004615B0" w:rsidRPr="00766F44" w:rsidRDefault="004615B0" w:rsidP="004615B0">
    <w:pPr>
      <w:pStyle w:val="Footer"/>
      <w:ind w:left="-450"/>
      <w:jc w:val="right"/>
      <w:rPr>
        <w:rFonts w:cs="Arial"/>
        <w:color w:val="7A8D95"/>
        <w:sz w:val="12"/>
        <w:szCs w:val="12"/>
        <w:rtl/>
      </w:rPr>
    </w:pPr>
    <w:r w:rsidRPr="00766F44">
      <w:rPr>
        <w:rFonts w:eastAsia="Arial" w:cs="Arial"/>
        <w:color w:val="7A8D95"/>
        <w:sz w:val="16"/>
        <w:szCs w:val="16"/>
        <w:rtl/>
      </w:rPr>
      <w:t xml:space="preserve">بمجرد طباعة النسخة الإلكترونية من هذا المستند فإنها تصبح </w:t>
    </w:r>
    <w:r w:rsidRPr="00766F44">
      <w:rPr>
        <w:rFonts w:eastAsia="Arial" w:cs="Arial" w:hint="cs"/>
        <w:color w:val="7A8D95"/>
        <w:sz w:val="16"/>
        <w:szCs w:val="16"/>
        <w:rtl/>
      </w:rPr>
      <w:t>غ</w:t>
    </w:r>
    <w:r w:rsidRPr="00766F44">
      <w:rPr>
        <w:rFonts w:eastAsia="Arial" w:cs="Arial"/>
        <w:color w:val="7A8D95"/>
        <w:sz w:val="16"/>
        <w:szCs w:val="16"/>
        <w:rtl/>
      </w:rPr>
      <w:t>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 w:hint="cs"/>
        <w:color w:val="7A8D95"/>
        <w:sz w:val="16"/>
        <w:szCs w:val="16"/>
        <w:rtl/>
      </w:rPr>
      <w:t xml:space="preserve">. </w:t>
    </w:r>
    <w:r w:rsidRPr="006C1ABD">
      <w:rPr>
        <w:rFonts w:eastAsia="Arial" w:cs="Arial"/>
        <w:color w:val="7A8D95"/>
        <w:sz w:val="16"/>
        <w:szCs w:val="16"/>
        <w:rtl/>
      </w:rPr>
      <w:t>إن هذا المستند ملكية خاصة ل</w:t>
    </w:r>
    <w:r>
      <w:rPr>
        <w:rFonts w:eastAsia="Arial" w:cs="Arial" w:hint="cs"/>
        <w:color w:val="7A8D95"/>
        <w:sz w:val="16"/>
        <w:szCs w:val="16"/>
        <w:rtl/>
      </w:rPr>
      <w:t>هيئة كفاءة الإنفاق والمشروعات الحكومية</w:t>
    </w:r>
    <w:r w:rsidRPr="006C1ABD">
      <w:rPr>
        <w:rFonts w:eastAsia="Arial" w:cs="Arial"/>
        <w:color w:val="7A8D95"/>
        <w:sz w:val="16"/>
        <w:szCs w:val="16"/>
        <w:rtl/>
      </w:rPr>
      <w:t>، ويخضع للقيود الموضحة بالإشعار الهام من هذا المستند</w:t>
    </w:r>
    <w:r>
      <w:rPr>
        <w:rFonts w:eastAsia="Arial" w:cs="Arial"/>
        <w:color w:val="7A8D95"/>
        <w:sz w:val="16"/>
        <w:szCs w:val="16"/>
      </w:rPr>
      <w:t xml:space="preserve"> </w:t>
    </w:r>
  </w:p>
  <w:p w14:paraId="40C0C2FC" w14:textId="77777777" w:rsidR="00583BAF" w:rsidRPr="001A48F2" w:rsidRDefault="00583BAF" w:rsidP="0096398D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FC17" w14:textId="77777777" w:rsidR="0096398D" w:rsidRPr="0096398D" w:rsidRDefault="0096398D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83BAF" w14:paraId="38757543" w14:textId="77777777" w:rsidTr="00971B7A">
      <w:trPr>
        <w:jc w:val="center"/>
      </w:trPr>
      <w:tc>
        <w:tcPr>
          <w:tcW w:w="3115" w:type="dxa"/>
        </w:tcPr>
        <w:p w14:paraId="0C03F01A" w14:textId="2DEF5CDA" w:rsidR="00583BAF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0E1CC1">
                <w:rPr>
                  <w:sz w:val="16"/>
                  <w:szCs w:val="16"/>
                  <w:lang w:val="en-AU"/>
                </w:rPr>
                <w:t>EOM-KSS-TP-000014-AR</w:t>
              </w:r>
            </w:sdtContent>
          </w:sdt>
          <w:r w:rsidR="00583BAF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4B10C9">
                <w:rPr>
                  <w:sz w:val="16"/>
                  <w:szCs w:val="16"/>
                  <w:lang w:val="en-AU"/>
                </w:rPr>
                <w:t>00</w:t>
              </w:r>
              <w:r w:rsidR="0066231D">
                <w:rPr>
                  <w:sz w:val="16"/>
                  <w:szCs w:val="16"/>
                  <w:lang w:val="en-AU"/>
                </w:rPr>
                <w:t>0</w:t>
              </w:r>
            </w:sdtContent>
          </w:sdt>
        </w:p>
      </w:tc>
      <w:tc>
        <w:tcPr>
          <w:tcW w:w="3115" w:type="dxa"/>
        </w:tcPr>
        <w:p w14:paraId="0E1EBE96" w14:textId="77777777" w:rsidR="00583BAF" w:rsidRDefault="00EA54B9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="00FE773E"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4C822941" w14:textId="77777777" w:rsidR="00583BAF" w:rsidRDefault="00583BAF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583BAF" w14:paraId="2B193273" w14:textId="77777777" w:rsidTr="00971B7A">
      <w:trPr>
        <w:jc w:val="center"/>
      </w:trPr>
      <w:tc>
        <w:tcPr>
          <w:tcW w:w="9345" w:type="dxa"/>
          <w:gridSpan w:val="3"/>
        </w:tcPr>
        <w:p w14:paraId="0D204C3B" w14:textId="77777777" w:rsidR="00583BAF" w:rsidRPr="00583BAF" w:rsidRDefault="00583BAF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971B7A" w14:paraId="2980D1FB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00B13668" w14:textId="77777777" w:rsidR="00971B7A" w:rsidRPr="00971B7A" w:rsidRDefault="00971B7A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4E044561" w14:textId="77777777" w:rsidR="00583BAF" w:rsidRPr="00583BAF" w:rsidRDefault="00583BA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C95B" w14:textId="77777777" w:rsidR="005F55ED" w:rsidRDefault="005F55ED">
      <w:r>
        <w:separator/>
      </w:r>
    </w:p>
    <w:p w14:paraId="0D1C80C7" w14:textId="77777777" w:rsidR="005F55ED" w:rsidRDefault="005F55ED"/>
  </w:footnote>
  <w:footnote w:type="continuationSeparator" w:id="0">
    <w:p w14:paraId="1F97241A" w14:textId="77777777" w:rsidR="005F55ED" w:rsidRDefault="005F55ED">
      <w:r>
        <w:continuationSeparator/>
      </w:r>
    </w:p>
    <w:p w14:paraId="0450C20E" w14:textId="77777777" w:rsidR="005F55ED" w:rsidRDefault="005F55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A102" w14:textId="77777777" w:rsidR="00AC1B11" w:rsidRDefault="00AC1B11">
    <w:pPr>
      <w:pStyle w:val="Header"/>
    </w:pPr>
  </w:p>
  <w:p w14:paraId="4A077BEE" w14:textId="77777777" w:rsidR="00DE35E9" w:rsidRDefault="00DE35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3690" w14:textId="77777777" w:rsidR="00EB407C" w:rsidRPr="00C5319A" w:rsidRDefault="004615B0" w:rsidP="004615B0">
    <w:pPr>
      <w:jc w:val="center"/>
      <w:rPr>
        <w:rFonts w:asciiTheme="minorBidi" w:hAnsiTheme="minorBidi" w:cstheme="minorBidi"/>
        <w:b/>
        <w:bCs/>
        <w:color w:val="000000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5DA7AAF0" wp14:editId="045597C0">
          <wp:simplePos x="0" y="0"/>
          <wp:positionH relativeFrom="page">
            <wp:posOffset>229235</wp:posOffset>
          </wp:positionH>
          <wp:positionV relativeFrom="page">
            <wp:posOffset>210185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Theme="minorBidi" w:hAnsiTheme="minorBidi" w:cstheme="minorBidi" w:hint="cs"/>
        <w:b/>
        <w:bCs/>
        <w:color w:val="000000"/>
        <w:sz w:val="24"/>
        <w:szCs w:val="24"/>
        <w:rtl/>
      </w:rPr>
      <w:t xml:space="preserve">نموذج الموافقة على استخدام المواد الخطرة </w:t>
    </w:r>
    <w:r w:rsidR="00EA5C0B" w:rsidRPr="00C5319A">
      <w:rPr>
        <w:rFonts w:cs="Arial"/>
        <w:b/>
        <w:bCs/>
        <w:noProof/>
        <w:sz w:val="24"/>
        <w:szCs w:val="24"/>
      </w:rPr>
      <w:t xml:space="preserve"> </w:t>
    </w:r>
  </w:p>
  <w:p w14:paraId="0BEDFA2C" w14:textId="77777777" w:rsidR="00EB407C" w:rsidRDefault="00EB407C" w:rsidP="0015772B">
    <w:pPr>
      <w:pStyle w:val="Header"/>
    </w:pPr>
  </w:p>
  <w:p w14:paraId="43A324E1" w14:textId="77777777" w:rsidR="00EB407C" w:rsidRDefault="00EB407C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64CA9CBC" w14:textId="77777777" w:rsidR="00EB407C" w:rsidRPr="00AC1B11" w:rsidRDefault="00EB407C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F879" w14:textId="77777777" w:rsidR="00EB407C" w:rsidRPr="00EA5C0B" w:rsidRDefault="00EA5C0B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="00AA2645" w:rsidRPr="00EA5C0B">
      <w:rPr>
        <w:color w:val="000000"/>
        <w:sz w:val="24"/>
        <w:szCs w:val="24"/>
        <w:lang w:val="x-none"/>
      </w:rPr>
      <w:t xml:space="preserve"> </w:t>
    </w:r>
    <w:r w:rsidR="00EB407C" w:rsidRPr="00EA5C0B">
      <w:rPr>
        <w:noProof/>
        <w:sz w:val="24"/>
        <w:szCs w:val="24"/>
      </w:rPr>
      <w:t xml:space="preserve"> </w:t>
    </w:r>
  </w:p>
  <w:p w14:paraId="0FE131EC" w14:textId="77777777" w:rsidR="007A334D" w:rsidRDefault="004B10C9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19434F84" wp14:editId="464E28A9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728114">
    <w:abstractNumId w:val="4"/>
  </w:num>
  <w:num w:numId="2" w16cid:durableId="2098166822">
    <w:abstractNumId w:val="5"/>
  </w:num>
  <w:num w:numId="3" w16cid:durableId="706023247">
    <w:abstractNumId w:val="6"/>
  </w:num>
  <w:num w:numId="4" w16cid:durableId="1620843790">
    <w:abstractNumId w:val="0"/>
  </w:num>
  <w:num w:numId="5" w16cid:durableId="751388744">
    <w:abstractNumId w:val="2"/>
  </w:num>
  <w:num w:numId="6" w16cid:durableId="2074499236">
    <w:abstractNumId w:val="9"/>
  </w:num>
  <w:num w:numId="7" w16cid:durableId="1582373366">
    <w:abstractNumId w:val="7"/>
  </w:num>
  <w:num w:numId="8" w16cid:durableId="715008415">
    <w:abstractNumId w:val="1"/>
  </w:num>
  <w:num w:numId="9" w16cid:durableId="240410627">
    <w:abstractNumId w:val="10"/>
  </w:num>
  <w:num w:numId="10" w16cid:durableId="1144544893">
    <w:abstractNumId w:val="8"/>
  </w:num>
  <w:num w:numId="11" w16cid:durableId="97401986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1CC1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DAF"/>
    <w:rsid w:val="001A32D3"/>
    <w:rsid w:val="001A3F44"/>
    <w:rsid w:val="001A48F2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4D1A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15B0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12D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5ED"/>
    <w:rsid w:val="005F5C08"/>
    <w:rsid w:val="005F6A91"/>
    <w:rsid w:val="006003A3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7E9B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60C1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6268"/>
    <w:rsid w:val="008765CB"/>
    <w:rsid w:val="0088397F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C3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9B6"/>
    <w:rsid w:val="008E06BB"/>
    <w:rsid w:val="008E16A7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19A"/>
    <w:rsid w:val="00C5377E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25DA9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0D993ADCF04D4CC99DE6735E047F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C90E6-5F7F-4233-AC08-1053682E1F9B}"/>
      </w:docPartPr>
      <w:docPartBody>
        <w:p w:rsidR="002802F8" w:rsidRDefault="009A3750" w:rsidP="009A3750">
          <w:pPr>
            <w:pStyle w:val="0D993ADCF04D4CC99DE6735E047F147E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2A8AF2F1B11E442B9AFC83BF1AFE7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F89E9-0828-4D6E-85F8-BC77992FCA0F}"/>
      </w:docPartPr>
      <w:docPartBody>
        <w:p w:rsidR="002802F8" w:rsidRDefault="009A3750" w:rsidP="009A3750">
          <w:pPr>
            <w:pStyle w:val="2A8AF2F1B11E442B9AFC83BF1AFE7565"/>
          </w:pPr>
          <w:r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1A3F44"/>
    <w:rsid w:val="002802F8"/>
    <w:rsid w:val="00424DE7"/>
    <w:rsid w:val="006E1022"/>
    <w:rsid w:val="00873D3E"/>
    <w:rsid w:val="008D2154"/>
    <w:rsid w:val="00927877"/>
    <w:rsid w:val="009A3750"/>
    <w:rsid w:val="00AA1E51"/>
    <w:rsid w:val="00CC1E54"/>
    <w:rsid w:val="00E11212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3750"/>
  </w:style>
  <w:style w:type="paragraph" w:customStyle="1" w:styleId="0D993ADCF04D4CC99DE6735E047F147E">
    <w:name w:val="0D993ADCF04D4CC99DE6735E047F147E"/>
    <w:rsid w:val="009A3750"/>
  </w:style>
  <w:style w:type="paragraph" w:customStyle="1" w:styleId="2A8AF2F1B11E442B9AFC83BF1AFE7565">
    <w:name w:val="2A8AF2F1B11E442B9AFC83BF1AFE7565"/>
    <w:rsid w:val="009A3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Props1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1BAAF5-1AD9-4347-9C5B-2F0DE74B8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132</Words>
  <Characters>786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886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EOM-KSS-TP-000014-AR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2025-12-25T11:37:00Z</dcterms:created>
  <dcterms:modified xsi:type="dcterms:W3CDTF">2025-12-25T11:37:00Z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2025-12-25T11:37:19Z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c3983aef-de36-4629-b2a3-32b16a5cb614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